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1557"/>
        <w:gridCol w:w="5682"/>
        <w:gridCol w:w="459"/>
        <w:gridCol w:w="1464"/>
        <w:gridCol w:w="4028"/>
      </w:tblGrid>
      <w:tr w:rsidR="00446538" w:rsidRPr="00846B76" w:rsidTr="00446538">
        <w:sdt>
          <w:sdtPr>
            <w:id w:val="415748049"/>
            <w:placeholder>
              <w:docPart w:val="78FDD230D637489EA42C2411890F9477"/>
            </w:placeholder>
            <w:temporary/>
            <w:showingPlcHdr/>
          </w:sdtPr>
          <w:sdtContent>
            <w:tc>
              <w:tcPr>
                <w:tcW w:w="590" w:type="pct"/>
                <w:vAlign w:val="bottom"/>
              </w:tcPr>
              <w:p w:rsidR="00446538" w:rsidRPr="00AC2926" w:rsidRDefault="00446538" w:rsidP="00562601">
                <w:r>
                  <w:t>Event Name</w:t>
                </w:r>
              </w:p>
            </w:tc>
          </w:sdtContent>
        </w:sdt>
        <w:tc>
          <w:tcPr>
            <w:tcW w:w="4410" w:type="pct"/>
            <w:gridSpan w:val="4"/>
            <w:tcBorders>
              <w:bottom w:val="single" w:sz="4" w:space="0" w:color="auto"/>
            </w:tcBorders>
          </w:tcPr>
          <w:p w:rsidR="00446538" w:rsidRPr="00846B76" w:rsidRDefault="00446538" w:rsidP="00715A7E">
            <w:pPr>
              <w:ind w:firstLine="720"/>
            </w:pPr>
          </w:p>
        </w:tc>
      </w:tr>
      <w:tr w:rsidR="00003B30" w:rsidRPr="00846B76" w:rsidTr="00446538">
        <w:sdt>
          <w:sdtPr>
            <w:id w:val="1692185716"/>
            <w:placeholder>
              <w:docPart w:val="DF397C22B2534249A5041DF3D5ED1FF4"/>
            </w:placeholder>
            <w:temporary/>
            <w:showingPlcHdr/>
          </w:sdtPr>
          <w:sdtContent>
            <w:tc>
              <w:tcPr>
                <w:tcW w:w="590" w:type="pct"/>
                <w:vAlign w:val="bottom"/>
              </w:tcPr>
              <w:p w:rsidR="00003B30" w:rsidRPr="00AC2926" w:rsidRDefault="00003B30" w:rsidP="00562601">
                <w:r>
                  <w:t>Event Date</w:t>
                </w:r>
              </w:p>
            </w:tc>
          </w:sdtContent>
        </w:sdt>
        <w:tc>
          <w:tcPr>
            <w:tcW w:w="2154" w:type="pct"/>
            <w:tcBorders>
              <w:bottom w:val="single" w:sz="4" w:space="0" w:color="auto"/>
            </w:tcBorders>
          </w:tcPr>
          <w:p w:rsidR="00003B30" w:rsidRPr="00846B76" w:rsidRDefault="00003B30" w:rsidP="00562601"/>
        </w:tc>
        <w:tc>
          <w:tcPr>
            <w:tcW w:w="174" w:type="pct"/>
          </w:tcPr>
          <w:p w:rsidR="00003B30" w:rsidRPr="00846B76" w:rsidRDefault="00003B30" w:rsidP="00562601"/>
        </w:tc>
        <w:sdt>
          <w:sdtPr>
            <w:id w:val="639315362"/>
            <w:placeholder>
              <w:docPart w:val="B4282BDADA86491F8FF1DB7F732CC49D"/>
            </w:placeholder>
            <w:temporary/>
            <w:showingPlcHdr/>
          </w:sdtPr>
          <w:sdtContent>
            <w:tc>
              <w:tcPr>
                <w:tcW w:w="555" w:type="pct"/>
              </w:tcPr>
              <w:p w:rsidR="00003B30" w:rsidRPr="00846B76" w:rsidRDefault="00446538" w:rsidP="00562601">
                <w:r>
                  <w:t>Event Time</w:t>
                </w:r>
              </w:p>
            </w:tc>
          </w:sdtContent>
        </w:sdt>
        <w:tc>
          <w:tcPr>
            <w:tcW w:w="1528" w:type="pct"/>
            <w:tcBorders>
              <w:bottom w:val="single" w:sz="4" w:space="0" w:color="auto"/>
            </w:tcBorders>
          </w:tcPr>
          <w:p w:rsidR="00003B30" w:rsidRPr="00846B76" w:rsidRDefault="00003B30" w:rsidP="00562601"/>
        </w:tc>
      </w:tr>
    </w:tbl>
    <w:p w:rsidR="00806FF3" w:rsidRDefault="00806FF3" w:rsidP="00562601">
      <w:pPr>
        <w:pStyle w:val="NoSpacing"/>
      </w:pP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4A0"/>
      </w:tblPr>
      <w:tblGrid>
        <w:gridCol w:w="2842"/>
        <w:gridCol w:w="1129"/>
        <w:gridCol w:w="1129"/>
        <w:gridCol w:w="1129"/>
        <w:gridCol w:w="1129"/>
        <w:gridCol w:w="1129"/>
        <w:gridCol w:w="1129"/>
        <w:gridCol w:w="3574"/>
      </w:tblGrid>
      <w:tr w:rsidR="0057256E" w:rsidRPr="002B69B4" w:rsidTr="0057256E">
        <w:trPr>
          <w:trHeight w:val="240"/>
        </w:trPr>
        <w:sdt>
          <w:sdtPr>
            <w:id w:val="1101532736"/>
            <w:placeholder>
              <w:docPart w:val="4CCA9EFBECCB4D988130E3D7C57FC931"/>
            </w:placeholder>
            <w:temporary/>
            <w:showingPlcHdr/>
          </w:sdtPr>
          <w:sdtContent>
            <w:tc>
              <w:tcPr>
                <w:tcW w:w="1077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CEC597" w:themeFill="accent5"/>
                <w:vAlign w:val="center"/>
              </w:tcPr>
              <w:p w:rsidR="0057256E" w:rsidRPr="002B69B4" w:rsidRDefault="0057256E" w:rsidP="002B69B4">
                <w:pPr>
                  <w:pStyle w:val="TableHeaders"/>
                </w:pPr>
                <w:r w:rsidRPr="002B69B4">
                  <w:t>Station Name</w:t>
                </w:r>
              </w:p>
            </w:tc>
          </w:sdtContent>
        </w:sdt>
        <w:sdt>
          <w:sdtPr>
            <w:id w:val="-734620487"/>
            <w:placeholder>
              <w:docPart w:val="D7104688D0164E2BA79649E7ED696F27"/>
            </w:placeholder>
            <w:temporary/>
            <w:showingPlcHdr/>
          </w:sdtPr>
          <w:sdtContent>
            <w:tc>
              <w:tcPr>
                <w:tcW w:w="428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CEC597" w:themeFill="accent5"/>
                <w:vAlign w:val="center"/>
              </w:tcPr>
              <w:p w:rsidR="0057256E" w:rsidRPr="002B69B4" w:rsidRDefault="0057256E" w:rsidP="002B69B4">
                <w:pPr>
                  <w:pStyle w:val="TableHeaders"/>
                </w:pPr>
                <w:r w:rsidRPr="002B69B4">
                  <w:t>Time Slot 1</w:t>
                </w:r>
              </w:p>
            </w:tc>
          </w:sdtContent>
        </w:sdt>
        <w:sdt>
          <w:sdtPr>
            <w:id w:val="-1763362029"/>
            <w:placeholder>
              <w:docPart w:val="497FC508DC0742B98AAE64F16F71015F"/>
            </w:placeholder>
            <w:temporary/>
            <w:showingPlcHdr/>
          </w:sdtPr>
          <w:sdtContent>
            <w:tc>
              <w:tcPr>
                <w:tcW w:w="428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CEC597" w:themeFill="accent5"/>
                <w:vAlign w:val="center"/>
              </w:tcPr>
              <w:p w:rsidR="0057256E" w:rsidRPr="002B69B4" w:rsidRDefault="0057256E" w:rsidP="002B69B4">
                <w:pPr>
                  <w:pStyle w:val="TableHeaders"/>
                </w:pPr>
                <w:r w:rsidRPr="002B69B4">
                  <w:t>Time Slot 2</w:t>
                </w:r>
              </w:p>
            </w:tc>
          </w:sdtContent>
        </w:sdt>
        <w:sdt>
          <w:sdtPr>
            <w:id w:val="-1371136879"/>
            <w:placeholder>
              <w:docPart w:val="497FC508DC0742B98AAE64F16F71015F"/>
            </w:placeholder>
            <w:temporary/>
            <w:showingPlcHdr/>
          </w:sdtPr>
          <w:sdtContent>
            <w:tc>
              <w:tcPr>
                <w:tcW w:w="428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CEC597" w:themeFill="accent5"/>
                <w:vAlign w:val="center"/>
              </w:tcPr>
              <w:p w:rsidR="0057256E" w:rsidRPr="002B69B4" w:rsidRDefault="002B69B4" w:rsidP="002B69B4">
                <w:pPr>
                  <w:pStyle w:val="TableHeaders"/>
                </w:pPr>
                <w:r w:rsidRPr="002B69B4">
                  <w:t>Time Slot 2</w:t>
                </w:r>
              </w:p>
            </w:tc>
          </w:sdtContent>
        </w:sdt>
        <w:sdt>
          <w:sdtPr>
            <w:id w:val="794718933"/>
            <w:placeholder>
              <w:docPart w:val="497FC508DC0742B98AAE64F16F71015F"/>
            </w:placeholder>
            <w:temporary/>
            <w:showingPlcHdr/>
          </w:sdtPr>
          <w:sdtContent>
            <w:tc>
              <w:tcPr>
                <w:tcW w:w="428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CEC597" w:themeFill="accent5"/>
                <w:vAlign w:val="center"/>
              </w:tcPr>
              <w:p w:rsidR="0057256E" w:rsidRPr="002B69B4" w:rsidRDefault="002B69B4" w:rsidP="002B69B4">
                <w:pPr>
                  <w:pStyle w:val="TableHeaders"/>
                </w:pPr>
                <w:r w:rsidRPr="002B69B4">
                  <w:t>Time Slot 2</w:t>
                </w:r>
              </w:p>
            </w:tc>
          </w:sdtContent>
        </w:sdt>
        <w:sdt>
          <w:sdtPr>
            <w:id w:val="-1418789846"/>
            <w:placeholder>
              <w:docPart w:val="497FC508DC0742B98AAE64F16F71015F"/>
            </w:placeholder>
            <w:temporary/>
            <w:showingPlcHdr/>
          </w:sdtPr>
          <w:sdtContent>
            <w:tc>
              <w:tcPr>
                <w:tcW w:w="428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CEC597" w:themeFill="accent5"/>
                <w:vAlign w:val="center"/>
              </w:tcPr>
              <w:p w:rsidR="0057256E" w:rsidRPr="002B69B4" w:rsidRDefault="002B69B4" w:rsidP="002B69B4">
                <w:pPr>
                  <w:pStyle w:val="TableHeaders"/>
                </w:pPr>
                <w:r w:rsidRPr="002B69B4">
                  <w:t>Time Slot 2</w:t>
                </w:r>
              </w:p>
            </w:tc>
          </w:sdtContent>
        </w:sdt>
        <w:sdt>
          <w:sdtPr>
            <w:id w:val="1106313978"/>
            <w:placeholder>
              <w:docPart w:val="497FC508DC0742B98AAE64F16F71015F"/>
            </w:placeholder>
            <w:temporary/>
            <w:showingPlcHdr/>
          </w:sdtPr>
          <w:sdtContent>
            <w:tc>
              <w:tcPr>
                <w:tcW w:w="428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CEC597" w:themeFill="accent5"/>
                <w:vAlign w:val="center"/>
              </w:tcPr>
              <w:p w:rsidR="0057256E" w:rsidRPr="002B69B4" w:rsidRDefault="002B69B4" w:rsidP="002B69B4">
                <w:pPr>
                  <w:pStyle w:val="TableHeaders"/>
                </w:pPr>
                <w:r w:rsidRPr="002B69B4">
                  <w:t>Time Slot 2</w:t>
                </w:r>
              </w:p>
            </w:tc>
          </w:sdtContent>
        </w:sdt>
        <w:sdt>
          <w:sdtPr>
            <w:id w:val="1236660449"/>
            <w:placeholder>
              <w:docPart w:val="C6E9B417725B4B43A44620FC8773FCFF"/>
            </w:placeholder>
            <w:temporary/>
            <w:showingPlcHdr/>
          </w:sdtPr>
          <w:sdtContent>
            <w:tc>
              <w:tcPr>
                <w:tcW w:w="1355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CEC597" w:themeFill="accent5"/>
                <w:vAlign w:val="center"/>
              </w:tcPr>
              <w:p w:rsidR="0057256E" w:rsidRPr="002B69B4" w:rsidRDefault="0057256E" w:rsidP="002B69B4">
                <w:pPr>
                  <w:pStyle w:val="TableHeaders"/>
                </w:pPr>
                <w:r w:rsidRPr="002B69B4">
                  <w:t>Name</w:t>
                </w:r>
              </w:p>
              <w:p w:rsidR="0057256E" w:rsidRPr="002B69B4" w:rsidRDefault="0057256E" w:rsidP="002B69B4">
                <w:pPr>
                  <w:pStyle w:val="TableHeaders"/>
                </w:pPr>
                <w:r w:rsidRPr="002B69B4">
                  <w:t>Phone Number</w:t>
                </w:r>
              </w:p>
            </w:tc>
          </w:sdtContent>
        </w:sdt>
      </w:tr>
      <w:tr w:rsidR="0057256E" w:rsidRPr="0057256E" w:rsidTr="0057256E">
        <w:tc>
          <w:tcPr>
            <w:tcW w:w="107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135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</w:tr>
      <w:tr w:rsidR="0057256E" w:rsidRPr="0057256E" w:rsidTr="0057256E"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</w:tr>
      <w:tr w:rsidR="0057256E" w:rsidRPr="0057256E" w:rsidTr="0057256E"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</w:tr>
      <w:tr w:rsidR="0057256E" w:rsidRPr="0057256E" w:rsidTr="0057256E"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</w:tr>
      <w:tr w:rsidR="0057256E" w:rsidRPr="0057256E" w:rsidTr="0057256E"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</w:tr>
      <w:tr w:rsidR="0057256E" w:rsidRPr="0057256E" w:rsidTr="0057256E"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</w:tr>
      <w:tr w:rsidR="0057256E" w:rsidRPr="0057256E" w:rsidTr="0057256E"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</w:tr>
      <w:tr w:rsidR="0057256E" w:rsidRPr="0057256E" w:rsidTr="0057256E"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</w:tr>
      <w:tr w:rsidR="0057256E" w:rsidRPr="0057256E" w:rsidTr="0057256E"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</w:tr>
      <w:tr w:rsidR="0057256E" w:rsidRPr="0057256E" w:rsidTr="0057256E"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</w:tr>
      <w:tr w:rsidR="0057256E" w:rsidRPr="0057256E" w:rsidTr="0057256E"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7256E" w:rsidRPr="0057256E" w:rsidRDefault="0057256E" w:rsidP="0057256E"/>
        </w:tc>
      </w:tr>
    </w:tbl>
    <w:p w:rsidR="007C05A1" w:rsidRDefault="007C05A1" w:rsidP="00562601">
      <w:pPr>
        <w:spacing w:before="0" w:after="0"/>
        <w:rPr>
          <w:sz w:val="12"/>
        </w:rPr>
      </w:pPr>
    </w:p>
    <w:p w:rsidR="007C05A1" w:rsidRPr="007C05A1" w:rsidRDefault="007C05A1" w:rsidP="007C05A1">
      <w:pPr>
        <w:rPr>
          <w:sz w:val="12"/>
        </w:rPr>
      </w:pPr>
      <w:bookmarkStart w:id="0" w:name="_GoBack"/>
      <w:bookmarkEnd w:id="0"/>
    </w:p>
    <w:p w:rsidR="007C05A1" w:rsidRPr="007C05A1" w:rsidRDefault="007C05A1" w:rsidP="007C05A1">
      <w:pPr>
        <w:rPr>
          <w:sz w:val="12"/>
        </w:rPr>
      </w:pPr>
    </w:p>
    <w:p w:rsidR="00806FF3" w:rsidRPr="007C05A1" w:rsidRDefault="00806FF3" w:rsidP="007C05A1">
      <w:pPr>
        <w:rPr>
          <w:sz w:val="12"/>
        </w:rPr>
      </w:pPr>
    </w:p>
    <w:sectPr w:rsidR="00806FF3" w:rsidRPr="007C05A1" w:rsidSect="00562601">
      <w:headerReference w:type="default" r:id="rId11"/>
      <w:footerReference w:type="default" r:id="rId12"/>
      <w:pgSz w:w="15840" w:h="12240" w:orient="landscape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70A9" w:rsidRDefault="005570A9" w:rsidP="00650259">
      <w:pPr>
        <w:spacing w:line="240" w:lineRule="auto"/>
      </w:pPr>
      <w:r>
        <w:separator/>
      </w:r>
    </w:p>
  </w:endnote>
  <w:endnote w:type="continuationSeparator" w:id="1">
    <w:p w:rsidR="005570A9" w:rsidRDefault="005570A9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0D3151-FC04-4C58-A0DF-5DBBB6A357BB}"/>
    <w:embedBold r:id="rId2" w:fontKey="{83D22770-929A-4FDD-A023-FBA18F37E84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85A7E5B-2E2F-4AF4-B62F-75408FEDA2C3}"/>
    <w:embedBold r:id="rId4" w:fontKey="{F41DE88D-7FDA-421B-B994-71BED61B946E}"/>
    <w:embedItalic r:id="rId5" w:fontKey="{B92FD2CD-D27F-46E5-9A56-D533D62B51D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81C5468-6C25-439C-BE97-7F00B3E330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5D5F645-2754-45BD-9D66-D270AF2BE90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6588"/>
      <w:gridCol w:w="6588"/>
    </w:tblGrid>
    <w:tr w:rsidR="00562601" w:rsidRPr="00562601" w:rsidTr="00562601">
      <w:tc>
        <w:tcPr>
          <w:tcW w:w="2500" w:type="pct"/>
          <w:vAlign w:val="center"/>
        </w:tcPr>
        <w:p w:rsidR="00562601" w:rsidRPr="00562601" w:rsidRDefault="00562601" w:rsidP="002B69B4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</w:p>
      </w:tc>
      <w:tc>
        <w:tcPr>
          <w:tcW w:w="2500" w:type="pct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:rsidR="00562601" w:rsidRDefault="00562601" w:rsidP="00562601">
    <w:pPr>
      <w:pStyle w:val="NoSpaci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70A9" w:rsidRDefault="005570A9" w:rsidP="00650259">
      <w:pPr>
        <w:spacing w:line="240" w:lineRule="auto"/>
      </w:pPr>
      <w:r>
        <w:separator/>
      </w:r>
    </w:p>
  </w:footnote>
  <w:footnote w:type="continuationSeparator" w:id="1">
    <w:p w:rsidR="005570A9" w:rsidRDefault="005570A9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shd w:val="clear" w:color="auto" w:fill="CEC597" w:themeFill="accent5"/>
      <w:tblLook w:val="04A0"/>
    </w:tblPr>
    <w:tblGrid>
      <w:gridCol w:w="1188"/>
      <w:gridCol w:w="11988"/>
    </w:tblGrid>
    <w:tr w:rsidR="00562601" w:rsidRPr="00562601" w:rsidTr="002D3A9F">
      <w:trPr>
        <w:trHeight w:val="990"/>
      </w:trPr>
      <w:tc>
        <w:tcPr>
          <w:tcW w:w="451" w:type="pct"/>
          <w:shd w:val="clear" w:color="auto" w:fill="CEC597" w:themeFill="accent5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>
                <wp:extent cx="457200" cy="457200"/>
                <wp:effectExtent l="0" t="0" r="0" b="0"/>
                <wp:docPr id="1" name="Graphic 1" descr="Month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CEC597" w:themeFill="accent5"/>
          <w:vAlign w:val="center"/>
        </w:tcPr>
        <w:p w:rsidR="00562601" w:rsidRPr="002B69B4" w:rsidRDefault="00715A7E" w:rsidP="00715A7E">
          <w:pPr>
            <w:pStyle w:val="Header"/>
          </w:pPr>
          <w:r>
            <w:t>Work Schedule</w:t>
          </w:r>
        </w:p>
      </w:tc>
    </w:tr>
  </w:tbl>
  <w:p w:rsidR="00562601" w:rsidRDefault="00562601" w:rsidP="00562601">
    <w:pPr>
      <w:pStyle w:val="NoSpacing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TrueTypeFonts/>
  <w:attachedTemplate r:id="rId1"/>
  <w:stylePaneFormatFilter w:val="5804"/>
  <w:stylePaneSortMethod w:val="0000"/>
  <w:defaultTabStop w:val="720"/>
  <w:characterSpacingControl w:val="doNotCompress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07FE7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2B69B4"/>
    <w:rsid w:val="002C56E6"/>
    <w:rsid w:val="002D3547"/>
    <w:rsid w:val="002D3A9F"/>
    <w:rsid w:val="00354B3D"/>
    <w:rsid w:val="00361E11"/>
    <w:rsid w:val="003B4744"/>
    <w:rsid w:val="003F0847"/>
    <w:rsid w:val="0040090B"/>
    <w:rsid w:val="00407FE7"/>
    <w:rsid w:val="00446538"/>
    <w:rsid w:val="0046302A"/>
    <w:rsid w:val="00487D2D"/>
    <w:rsid w:val="004D5D62"/>
    <w:rsid w:val="005112D0"/>
    <w:rsid w:val="005570A9"/>
    <w:rsid w:val="00562601"/>
    <w:rsid w:val="0057256E"/>
    <w:rsid w:val="00577E06"/>
    <w:rsid w:val="005A3BF7"/>
    <w:rsid w:val="005F2035"/>
    <w:rsid w:val="005F7990"/>
    <w:rsid w:val="0063739C"/>
    <w:rsid w:val="00650259"/>
    <w:rsid w:val="00715A7E"/>
    <w:rsid w:val="00770F25"/>
    <w:rsid w:val="007A35A8"/>
    <w:rsid w:val="007B0A85"/>
    <w:rsid w:val="007C05A1"/>
    <w:rsid w:val="007C6A52"/>
    <w:rsid w:val="00806FF3"/>
    <w:rsid w:val="0082043E"/>
    <w:rsid w:val="00891AB8"/>
    <w:rsid w:val="008E203A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30758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55966"/>
    <w:rsid w:val="00DB3FAD"/>
    <w:rsid w:val="00DD447B"/>
    <w:rsid w:val="00DF0832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36533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36533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DB5353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365338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365338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03638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5A7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A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ENAN\Downloads\TF4535080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8FDD230D637489EA42C2411890F9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E7943-CF23-4F71-9C05-E1E0075451FB}"/>
      </w:docPartPr>
      <w:docPartBody>
        <w:p w:rsidR="00060860" w:rsidRDefault="00105471">
          <w:pPr>
            <w:pStyle w:val="78FDD230D637489EA42C2411890F9477"/>
          </w:pPr>
          <w:r>
            <w:t>Event Name</w:t>
          </w:r>
        </w:p>
      </w:docPartBody>
    </w:docPart>
    <w:docPart>
      <w:docPartPr>
        <w:name w:val="DF397C22B2534249A5041DF3D5ED1F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94E43-4179-4C51-B830-0B1999FB9BDE}"/>
      </w:docPartPr>
      <w:docPartBody>
        <w:p w:rsidR="00060860" w:rsidRDefault="00105471">
          <w:pPr>
            <w:pStyle w:val="DF397C22B2534249A5041DF3D5ED1FF4"/>
          </w:pPr>
          <w:r>
            <w:t>Event Date</w:t>
          </w:r>
        </w:p>
      </w:docPartBody>
    </w:docPart>
    <w:docPart>
      <w:docPartPr>
        <w:name w:val="B4282BDADA86491F8FF1DB7F732CC4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741A1-8BA5-46A0-A381-6988842CA469}"/>
      </w:docPartPr>
      <w:docPartBody>
        <w:p w:rsidR="00060860" w:rsidRDefault="00105471">
          <w:pPr>
            <w:pStyle w:val="B4282BDADA86491F8FF1DB7F732CC49D"/>
          </w:pPr>
          <w:r>
            <w:t>Event Time</w:t>
          </w:r>
        </w:p>
      </w:docPartBody>
    </w:docPart>
    <w:docPart>
      <w:docPartPr>
        <w:name w:val="4CCA9EFBECCB4D988130E3D7C57FC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42C54-CE5E-47E4-B071-E468E3870353}"/>
      </w:docPartPr>
      <w:docPartBody>
        <w:p w:rsidR="00060860" w:rsidRDefault="00105471">
          <w:pPr>
            <w:pStyle w:val="4CCA9EFBECCB4D988130E3D7C57FC931"/>
          </w:pPr>
          <w:r w:rsidRPr="002B69B4">
            <w:rPr>
              <w:rFonts w:eastAsia="Calibri"/>
              <w:b/>
              <w:noProof/>
            </w:rPr>
            <w:t>Station Name</w:t>
          </w:r>
        </w:p>
      </w:docPartBody>
    </w:docPart>
    <w:docPart>
      <w:docPartPr>
        <w:name w:val="D7104688D0164E2BA79649E7ED696F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4C2FE-D021-445F-A156-8CC88DB33E0D}"/>
      </w:docPartPr>
      <w:docPartBody>
        <w:p w:rsidR="00060860" w:rsidRDefault="00105471">
          <w:pPr>
            <w:pStyle w:val="D7104688D0164E2BA79649E7ED696F27"/>
          </w:pPr>
          <w:r w:rsidRPr="002B69B4">
            <w:rPr>
              <w:rFonts w:eastAsia="Calibri"/>
              <w:b/>
              <w:noProof/>
            </w:rPr>
            <w:t>Time Slot 1</w:t>
          </w:r>
        </w:p>
      </w:docPartBody>
    </w:docPart>
    <w:docPart>
      <w:docPartPr>
        <w:name w:val="497FC508DC0742B98AAE64F16F710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A1165-03AF-44DE-BA33-F16CA8DA0696}"/>
      </w:docPartPr>
      <w:docPartBody>
        <w:p w:rsidR="00060860" w:rsidRDefault="00105471">
          <w:pPr>
            <w:pStyle w:val="497FC508DC0742B98AAE64F16F71015F"/>
          </w:pPr>
          <w:r w:rsidRPr="002B69B4">
            <w:rPr>
              <w:rFonts w:eastAsia="Calibri"/>
              <w:b/>
              <w:noProof/>
            </w:rPr>
            <w:t>Time Slot 2</w:t>
          </w:r>
        </w:p>
      </w:docPartBody>
    </w:docPart>
    <w:docPart>
      <w:docPartPr>
        <w:name w:val="C6E9B417725B4B43A44620FC8773F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C45C3-BA92-4681-ABE6-A63D17C99A5C}"/>
      </w:docPartPr>
      <w:docPartBody>
        <w:p w:rsidR="00320D63" w:rsidRPr="002B69B4" w:rsidRDefault="00105471" w:rsidP="002B69B4">
          <w:pPr>
            <w:pStyle w:val="TableHeaders"/>
          </w:pPr>
          <w:r w:rsidRPr="002B69B4">
            <w:t>Name</w:t>
          </w:r>
        </w:p>
        <w:p w:rsidR="00060860" w:rsidRDefault="00105471">
          <w:pPr>
            <w:pStyle w:val="C6E9B417725B4B43A44620FC8773FCFF"/>
          </w:pPr>
          <w:r w:rsidRPr="002B69B4">
            <w:rPr>
              <w:rFonts w:eastAsia="Calibri"/>
              <w:b/>
              <w:noProof/>
            </w:rPr>
            <w:t>Phone Number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105471"/>
    <w:rsid w:val="00060860"/>
    <w:rsid w:val="00105471"/>
    <w:rsid w:val="001B67E1"/>
    <w:rsid w:val="00F72E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7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8FDD230D637489EA42C2411890F9477">
    <w:name w:val="78FDD230D637489EA42C2411890F9477"/>
    <w:rsid w:val="001B67E1"/>
  </w:style>
  <w:style w:type="paragraph" w:customStyle="1" w:styleId="DF397C22B2534249A5041DF3D5ED1FF4">
    <w:name w:val="DF397C22B2534249A5041DF3D5ED1FF4"/>
    <w:rsid w:val="001B67E1"/>
  </w:style>
  <w:style w:type="paragraph" w:customStyle="1" w:styleId="B4282BDADA86491F8FF1DB7F732CC49D">
    <w:name w:val="B4282BDADA86491F8FF1DB7F732CC49D"/>
    <w:rsid w:val="001B67E1"/>
  </w:style>
  <w:style w:type="paragraph" w:customStyle="1" w:styleId="4CCA9EFBECCB4D988130E3D7C57FC931">
    <w:name w:val="4CCA9EFBECCB4D988130E3D7C57FC931"/>
    <w:rsid w:val="001B67E1"/>
  </w:style>
  <w:style w:type="paragraph" w:customStyle="1" w:styleId="D7104688D0164E2BA79649E7ED696F27">
    <w:name w:val="D7104688D0164E2BA79649E7ED696F27"/>
    <w:rsid w:val="001B67E1"/>
  </w:style>
  <w:style w:type="paragraph" w:customStyle="1" w:styleId="497FC508DC0742B98AAE64F16F71015F">
    <w:name w:val="497FC508DC0742B98AAE64F16F71015F"/>
    <w:rsid w:val="001B67E1"/>
  </w:style>
  <w:style w:type="paragraph" w:customStyle="1" w:styleId="TableHeaders">
    <w:name w:val="Table Headers"/>
    <w:basedOn w:val="Normal"/>
    <w:uiPriority w:val="1"/>
    <w:qFormat/>
    <w:rsid w:val="001B67E1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C6E9B417725B4B43A44620FC8773FCFF">
    <w:name w:val="C6E9B417725B4B43A44620FC8773FCFF"/>
    <w:rsid w:val="001B67E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7B33E-1E29-4AEC-95F1-86586C7B6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E1CB59-E5EF-4DD1-BDC9-9C0968D48F6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212230C-496D-40E4-90AE-7F88D4CC9A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8673A1-9D33-4CC1-B3BB-A924ECCF8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TF45350805.dotx</Template>
  <TotalTime>0</TotalTime>
  <Pages>2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 Schedule Template</vt:lpstr>
    </vt:vector>
  </TitlesOfParts>
  <Company/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Schedule Template</dc:title>
  <dc:subject/>
  <dc:creator/>
  <cp:keywords>Work Schedule Template</cp:keywords>
  <dc:description/>
  <cp:lastModifiedBy/>
  <cp:revision>1</cp:revision>
  <dcterms:created xsi:type="dcterms:W3CDTF">2019-08-22T10:40:00Z</dcterms:created>
  <dcterms:modified xsi:type="dcterms:W3CDTF">2021-04-27T04:47:00Z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